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D1" w:rsidRPr="00082ED6" w:rsidRDefault="006A1CD1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84679F" w:rsidRPr="00082ED6" w:rsidRDefault="006A1CD1" w:rsidP="00C9216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7C2187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On the basis of the provisions of the Law on </w:t>
      </w:r>
      <w:r w:rsidR="00C9216E" w:rsidRPr="00082ED6">
        <w:rPr>
          <w:rFonts w:asciiTheme="minorHAnsi" w:hAnsiTheme="minorHAnsi" w:cstheme="minorHAnsi"/>
          <w:sz w:val="22"/>
          <w:szCs w:val="22"/>
          <w:lang w:val="en-US"/>
        </w:rPr>
        <w:t>T</w:t>
      </w:r>
      <w:r w:rsidR="007C2187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rade </w:t>
      </w:r>
      <w:r w:rsidR="00C9216E" w:rsidRPr="00082ED6">
        <w:rPr>
          <w:rFonts w:asciiTheme="minorHAnsi" w:hAnsiTheme="minorHAnsi" w:cstheme="minorHAnsi"/>
          <w:sz w:val="22"/>
          <w:szCs w:val="22"/>
          <w:lang w:val="en-US"/>
        </w:rPr>
        <w:t>C</w:t>
      </w:r>
      <w:r w:rsidR="007C2187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ompanies, article 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>166,</w:t>
      </w:r>
      <w:r w:rsidR="00C9216E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>169,</w:t>
      </w:r>
      <w:r w:rsidR="00C9216E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>170,</w:t>
      </w:r>
      <w:r w:rsidR="00C9216E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>171,</w:t>
      </w:r>
      <w:r w:rsidR="00C9216E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>172,</w:t>
      </w:r>
      <w:r w:rsidR="00C9216E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>176,</w:t>
      </w:r>
      <w:r w:rsidR="00C9216E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>177 (</w:t>
      </w:r>
      <w:r w:rsidR="007C2187" w:rsidRPr="00082ED6">
        <w:rPr>
          <w:rFonts w:asciiTheme="minorHAnsi" w:hAnsiTheme="minorHAnsi" w:cstheme="minorHAnsi"/>
          <w:sz w:val="22"/>
          <w:szCs w:val="22"/>
          <w:lang w:val="en-US"/>
        </w:rPr>
        <w:t>Official Journal of RM Nr.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977CE2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mk-MK"/>
        </w:rPr>
        <w:t>28/04,</w:t>
      </w:r>
      <w:r w:rsidR="00977CE2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en-US"/>
        </w:rPr>
        <w:t xml:space="preserve"> </w:t>
      </w:r>
      <w:r w:rsidR="00977CE2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mk-MK"/>
        </w:rPr>
        <w:t>84/05</w:t>
      </w:r>
      <w:r w:rsidR="00977CE2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en-US"/>
        </w:rPr>
        <w:t xml:space="preserve">, </w:t>
      </w:r>
      <w:r w:rsidR="00215B80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mk-MK"/>
        </w:rPr>
        <w:t>25/07,</w:t>
      </w:r>
      <w:r w:rsidR="00977CE2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mk-MK"/>
        </w:rPr>
        <w:t xml:space="preserve"> 87/08, 42/10 </w:t>
      </w:r>
      <w:r w:rsidR="007C2187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en-US"/>
        </w:rPr>
        <w:t>and</w:t>
      </w:r>
      <w:r w:rsidR="00977CE2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mk-MK"/>
        </w:rPr>
        <w:t xml:space="preserve"> </w:t>
      </w:r>
      <w:r w:rsidR="00964E39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en-US"/>
        </w:rPr>
        <w:t>24</w:t>
      </w:r>
      <w:r w:rsidR="00977CE2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mk-MK"/>
        </w:rPr>
        <w:t>/1</w:t>
      </w:r>
      <w:r w:rsidR="00964E39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en-US"/>
        </w:rPr>
        <w:t>1</w:t>
      </w:r>
      <w:r w:rsidR="0084679F" w:rsidRPr="00082ED6">
        <w:rPr>
          <w:rFonts w:asciiTheme="minorHAnsi" w:hAnsiTheme="minorHAnsi" w:cstheme="minorHAnsi"/>
          <w:color w:val="000000"/>
          <w:spacing w:val="5"/>
          <w:sz w:val="22"/>
          <w:szCs w:val="22"/>
          <w:lang w:val="mk-MK"/>
        </w:rPr>
        <w:t>)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7C2187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on this day of </w:t>
      </w:r>
      <w:sdt>
        <w:sdtPr>
          <w:rPr>
            <w:rStyle w:val="Style1"/>
            <w:rFonts w:cstheme="minorHAnsi"/>
            <w:szCs w:val="22"/>
          </w:rPr>
          <w:alias w:val="Insert date DD.MM.YYYY"/>
          <w:tag w:val="Insert date DD.MM.YYYY"/>
          <w:id w:val="906962186"/>
          <w:placeholder>
            <w:docPart w:val="4CDAFC81F302491ABC61E19D2DD85C8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5"/>
            <w:sz w:val="24"/>
            <w:lang w:val="mk-MK"/>
          </w:rPr>
        </w:sdtEndPr>
        <w:sdtContent>
          <w:r w:rsidR="007C218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7C2187" w:rsidRPr="00082ED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gramStart"/>
      <w:r w:rsidR="007C2187" w:rsidRPr="00082ED6">
        <w:rPr>
          <w:rFonts w:asciiTheme="minorHAnsi" w:hAnsiTheme="minorHAnsi" w:cstheme="minorHAnsi"/>
          <w:sz w:val="22"/>
          <w:szCs w:val="22"/>
          <w:lang w:val="en-US"/>
        </w:rPr>
        <w:t>the</w:t>
      </w:r>
      <w:proofErr w:type="gramEnd"/>
      <w:r w:rsidR="007C2187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founder made the following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>:</w:t>
      </w:r>
    </w:p>
    <w:p w:rsidR="00E150D8" w:rsidRPr="00082ED6" w:rsidRDefault="00E150D8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84679F" w:rsidRPr="00082ED6" w:rsidRDefault="0084679F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84679F" w:rsidRPr="00082ED6" w:rsidRDefault="007C2187" w:rsidP="00C9216E">
      <w:pPr>
        <w:pStyle w:val="Heading1"/>
        <w:rPr>
          <w:rFonts w:cstheme="minorHAnsi"/>
          <w:spacing w:val="40"/>
          <w:szCs w:val="22"/>
          <w:lang w:val="en-US"/>
        </w:rPr>
      </w:pPr>
      <w:r w:rsidRPr="00082ED6">
        <w:rPr>
          <w:rFonts w:cstheme="minorHAnsi"/>
          <w:spacing w:val="40"/>
          <w:szCs w:val="22"/>
          <w:lang w:val="en-US"/>
        </w:rPr>
        <w:t>STATEMENT</w:t>
      </w:r>
    </w:p>
    <w:p w:rsidR="0084679F" w:rsidRPr="00082ED6" w:rsidRDefault="00902303" w:rsidP="00C9216E">
      <w:pPr>
        <w:pStyle w:val="Heading1"/>
        <w:rPr>
          <w:rFonts w:cstheme="minorHAnsi"/>
          <w:b w:val="0"/>
          <w:bCs w:val="0"/>
          <w:szCs w:val="22"/>
        </w:rPr>
      </w:pPr>
      <w:r w:rsidRPr="00082ED6">
        <w:rPr>
          <w:rFonts w:cstheme="minorHAnsi"/>
          <w:szCs w:val="22"/>
          <w:lang w:val="en-US"/>
        </w:rPr>
        <w:t>FOR ESTABLISHMENT OF A LIMITED LIABILITY COMPANY</w:t>
      </w:r>
    </w:p>
    <w:p w:rsidR="00F111A2" w:rsidRPr="00082ED6" w:rsidRDefault="00F111A2" w:rsidP="00C9216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</w:p>
    <w:p w:rsidR="0084679F" w:rsidRPr="00082ED6" w:rsidRDefault="00902303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84679F" w:rsidRPr="00082ED6">
        <w:rPr>
          <w:rFonts w:cstheme="minorHAnsi"/>
          <w:szCs w:val="22"/>
        </w:rPr>
        <w:t>1</w:t>
      </w:r>
    </w:p>
    <w:p w:rsidR="00902303" w:rsidRPr="00082ED6" w:rsidRDefault="00902303" w:rsidP="00C9216E">
      <w:pPr>
        <w:pStyle w:val="BodyText"/>
        <w:rPr>
          <w:rFonts w:asciiTheme="minorHAnsi" w:hAnsiTheme="minorHAnsi" w:cstheme="minorHAnsi"/>
          <w:sz w:val="22"/>
          <w:szCs w:val="22"/>
          <w:lang w:val="en-US"/>
        </w:rPr>
      </w:pPr>
    </w:p>
    <w:p w:rsidR="0084679F" w:rsidRPr="00082ED6" w:rsidRDefault="00274EF9" w:rsidP="00C9216E">
      <w:pPr>
        <w:shd w:val="clear" w:color="auto" w:fill="FFFFFF"/>
        <w:spacing w:after="100" w:afterAutospacing="1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The undersigned subscriber to this </w:t>
      </w:r>
      <w:r w:rsidR="00F02D5A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Statement</w:t>
      </w: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hereby </w:t>
      </w:r>
      <w:r w:rsidR="00964E39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establishes </w:t>
      </w: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a </w:t>
      </w:r>
      <w:r w:rsidR="00576920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L</w:t>
      </w: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imited </w:t>
      </w:r>
      <w:r w:rsidR="00576920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Liability C</w:t>
      </w: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ompany</w:t>
      </w:r>
      <w:r w:rsidR="00C9216E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-</w:t>
      </w:r>
      <w:r w:rsidR="00576920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Sole P</w:t>
      </w: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roprietorship, in compliance with the Law on </w:t>
      </w:r>
      <w:r w:rsidR="00C9216E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Trade C</w:t>
      </w: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ompanies.</w:t>
      </w:r>
    </w:p>
    <w:p w:rsidR="00956D11" w:rsidRPr="00082ED6" w:rsidRDefault="00956D11" w:rsidP="00C9216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84679F" w:rsidRPr="00082ED6" w:rsidRDefault="00274EF9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84679F" w:rsidRPr="00082ED6">
        <w:rPr>
          <w:rFonts w:cstheme="minorHAnsi"/>
          <w:szCs w:val="22"/>
        </w:rPr>
        <w:t>2</w:t>
      </w:r>
    </w:p>
    <w:p w:rsidR="0084679F" w:rsidRPr="00082ED6" w:rsidRDefault="0084679F" w:rsidP="00C9216E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:rsidR="00092FB1" w:rsidRPr="00082ED6" w:rsidRDefault="00274EF9" w:rsidP="00C9216E">
      <w:pPr>
        <w:shd w:val="clear" w:color="auto" w:fill="FFFFFF"/>
        <w:spacing w:before="38" w:line="340" w:lineRule="exact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The trade company (hereinafter referred to as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 xml:space="preserve"> – </w:t>
      </w:r>
      <w:r w:rsidRPr="00082ED6">
        <w:rPr>
          <w:rFonts w:asciiTheme="minorHAnsi" w:hAnsiTheme="minorHAnsi" w:cstheme="minorHAnsi"/>
          <w:i/>
          <w:sz w:val="22"/>
          <w:szCs w:val="22"/>
          <w:lang w:val="en-US"/>
        </w:rPr>
        <w:t>The Company</w:t>
      </w:r>
      <w:r w:rsidR="00CA0637" w:rsidRPr="00082ED6">
        <w:rPr>
          <w:rFonts w:asciiTheme="minorHAnsi" w:hAnsiTheme="minorHAnsi" w:cstheme="minorHAnsi"/>
          <w:i/>
          <w:sz w:val="22"/>
          <w:szCs w:val="22"/>
          <w:lang w:val="mk-MK"/>
        </w:rPr>
        <w:t>)</w:t>
      </w:r>
      <w:r w:rsidR="0084679F" w:rsidRPr="00082ED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>is founded by</w:t>
      </w:r>
      <w:r w:rsidR="00CA0637" w:rsidRPr="00082ED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sdt>
        <w:sdtPr>
          <w:rPr>
            <w:rStyle w:val="Style1"/>
            <w:rFonts w:cstheme="minorHAnsi"/>
            <w:szCs w:val="22"/>
          </w:rPr>
          <w:alias w:val="Insert name of founder "/>
          <w:tag w:val="Insert name of founder "/>
          <w:id w:val="1886063014"/>
          <w:placeholder>
            <w:docPart w:val="652123937D3A43B18A812C1BD37E0F14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="00CA063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CA0637"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proofErr w:type="gramStart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citizen</w:t>
      </w:r>
      <w:proofErr w:type="gramEnd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 xml:space="preserve"> of</w:t>
      </w:r>
      <w:r w:rsidR="00CA0637"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sdt>
        <w:sdtPr>
          <w:rPr>
            <w:rStyle w:val="Style1"/>
            <w:rFonts w:cstheme="minorHAnsi"/>
            <w:szCs w:val="22"/>
          </w:rPr>
          <w:alias w:val="Insert state"/>
          <w:tag w:val="Insert state"/>
          <w:id w:val="666671353"/>
          <w:placeholder>
            <w:docPart w:val="652123937D3A43B18A812C1BD37E0F14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="00CA063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CA0637"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proofErr w:type="gramStart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with</w:t>
      </w:r>
      <w:proofErr w:type="gramEnd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 xml:space="preserve"> </w:t>
      </w:r>
      <w:r w:rsidR="00964E39"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NMCN</w:t>
      </w:r>
      <w:r w:rsidR="00CA0637"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sdt>
        <w:sdtPr>
          <w:rPr>
            <w:rStyle w:val="Style1"/>
            <w:rFonts w:cstheme="minorHAnsi"/>
            <w:szCs w:val="22"/>
          </w:rPr>
          <w:alias w:val="Insert UNID of founder"/>
          <w:tag w:val="Insert UNID of founder"/>
          <w:id w:val="1040704586"/>
          <w:placeholder>
            <w:docPart w:val="652123937D3A43B18A812C1BD37E0F14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="00CA063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CA0637"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proofErr w:type="gramStart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and</w:t>
      </w:r>
      <w:proofErr w:type="gramEnd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 xml:space="preserve"> ID number </w:t>
      </w:r>
      <w:sdt>
        <w:sdtPr>
          <w:rPr>
            <w:rStyle w:val="Style1"/>
            <w:rFonts w:cstheme="minorHAnsi"/>
            <w:szCs w:val="22"/>
          </w:rPr>
          <w:alias w:val="Insert ID number of founder"/>
          <w:tag w:val="Insert ID number of founder"/>
          <w:id w:val="-1121457473"/>
          <w:placeholder>
            <w:docPart w:val="652123937D3A43B18A812C1BD37E0F14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="00CA063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CA0637"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, </w:t>
      </w:r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 xml:space="preserve">with permanent residence at </w:t>
      </w:r>
      <w:sdt>
        <w:sdtPr>
          <w:rPr>
            <w:rStyle w:val="Style1"/>
            <w:rFonts w:cstheme="minorHAnsi"/>
            <w:szCs w:val="22"/>
          </w:rPr>
          <w:alias w:val="Full address "/>
          <w:tag w:val="Full address "/>
          <w:id w:val="-501194242"/>
          <w:placeholder>
            <w:docPart w:val="652123937D3A43B18A812C1BD37E0F14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="00CA063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CA0637" w:rsidRPr="00082ED6">
        <w:rPr>
          <w:rStyle w:val="Style1"/>
          <w:rFonts w:cstheme="minorHAnsi"/>
          <w:szCs w:val="22"/>
          <w:lang w:val="mk-MK"/>
        </w:rPr>
        <w:t>.</w:t>
      </w:r>
    </w:p>
    <w:p w:rsidR="00956D11" w:rsidRPr="00082ED6" w:rsidRDefault="00956D11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84679F" w:rsidRPr="00082ED6" w:rsidRDefault="0084679F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84679F" w:rsidRPr="00082ED6" w:rsidRDefault="00001148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84679F" w:rsidRPr="00082ED6">
        <w:rPr>
          <w:rFonts w:cstheme="minorHAnsi"/>
          <w:szCs w:val="22"/>
        </w:rPr>
        <w:t>3</w:t>
      </w:r>
    </w:p>
    <w:p w:rsidR="00CA0637" w:rsidRPr="00082ED6" w:rsidRDefault="005B4B80" w:rsidP="00C9216E">
      <w:pPr>
        <w:shd w:val="clear" w:color="auto" w:fill="FFFFFF"/>
        <w:spacing w:line="380" w:lineRule="exact"/>
        <w:ind w:right="3362"/>
        <w:jc w:val="both"/>
        <w:rPr>
          <w:rFonts w:asciiTheme="minorHAnsi" w:hAnsiTheme="minorHAnsi" w:cstheme="minorHAnsi"/>
          <w:sz w:val="22"/>
          <w:szCs w:val="22"/>
          <w:lang w:val="ru-RU" w:eastAsia="hr-HR"/>
        </w:rPr>
      </w:pP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The full name of the company is</w:t>
      </w:r>
      <w:r w:rsidR="00001148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:</w:t>
      </w:r>
    </w:p>
    <w:p w:rsidR="00CA0637" w:rsidRPr="00082ED6" w:rsidRDefault="00D71970" w:rsidP="00C9216E">
      <w:pPr>
        <w:shd w:val="clear" w:color="auto" w:fill="FFFFFF"/>
        <w:spacing w:before="38" w:line="340" w:lineRule="exact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sdt>
        <w:sdtPr>
          <w:rPr>
            <w:rStyle w:val="Style1"/>
            <w:rFonts w:cstheme="minorHAnsi"/>
            <w:szCs w:val="22"/>
          </w:rPr>
          <w:alias w:val="Insert full name of company"/>
          <w:tag w:val="Insert full name of company"/>
          <w:id w:val="1778916145"/>
          <w:placeholder>
            <w:docPart w:val="04D3868581B94B9DB38CA805786F03B0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5"/>
            <w:sz w:val="24"/>
            <w:lang w:val="mk-MK"/>
          </w:rPr>
        </w:sdtEndPr>
        <w:sdtContent>
          <w:r w:rsidR="00CA063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CA0637" w:rsidRPr="00082ED6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 </w:t>
      </w:r>
    </w:p>
    <w:p w:rsidR="00CA0637" w:rsidRPr="00082ED6" w:rsidRDefault="005B4B80" w:rsidP="00C9216E">
      <w:pPr>
        <w:shd w:val="clear" w:color="auto" w:fill="FFFFFF"/>
        <w:spacing w:before="38" w:line="340" w:lineRule="exact"/>
        <w:jc w:val="both"/>
        <w:rPr>
          <w:rFonts w:asciiTheme="minorHAnsi" w:hAnsiTheme="minorHAnsi" w:cstheme="minorHAnsi"/>
          <w:b/>
          <w:color w:val="000000"/>
          <w:spacing w:val="5"/>
          <w:sz w:val="22"/>
          <w:szCs w:val="22"/>
          <w:lang w:val="mk-MK"/>
        </w:rPr>
      </w:pPr>
      <w:r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Short company name</w:t>
      </w:r>
      <w:r w:rsidR="00001148" w:rsidRPr="00082ED6">
        <w:rPr>
          <w:rFonts w:asciiTheme="minorHAnsi" w:hAnsiTheme="minorHAnsi" w:cstheme="minorHAnsi"/>
          <w:color w:val="000000"/>
          <w:sz w:val="22"/>
          <w:szCs w:val="22"/>
          <w:lang w:val="en-US"/>
        </w:rPr>
        <w:t>:</w:t>
      </w:r>
      <w:r w:rsidR="00CA0637" w:rsidRPr="00082ED6">
        <w:rPr>
          <w:rFonts w:asciiTheme="minorHAnsi" w:hAnsiTheme="minorHAnsi" w:cstheme="minorHAnsi"/>
          <w:b/>
          <w:color w:val="000000"/>
          <w:spacing w:val="5"/>
          <w:sz w:val="22"/>
          <w:szCs w:val="22"/>
          <w:lang w:val="mk-MK"/>
        </w:rPr>
        <w:t xml:space="preserve"> </w:t>
      </w:r>
    </w:p>
    <w:p w:rsidR="00CA0637" w:rsidRPr="00082ED6" w:rsidRDefault="00D71970" w:rsidP="00C9216E">
      <w:pPr>
        <w:shd w:val="clear" w:color="auto" w:fill="FFFFFF"/>
        <w:spacing w:before="38" w:line="340" w:lineRule="exact"/>
        <w:jc w:val="both"/>
        <w:rPr>
          <w:rFonts w:asciiTheme="minorHAnsi" w:hAnsiTheme="minorHAnsi" w:cstheme="minorHAnsi"/>
          <w:b/>
          <w:bCs/>
          <w:color w:val="000000"/>
          <w:spacing w:val="5"/>
          <w:sz w:val="22"/>
          <w:szCs w:val="22"/>
          <w:lang w:val="mk-MK"/>
        </w:rPr>
      </w:pPr>
      <w:sdt>
        <w:sdtPr>
          <w:rPr>
            <w:rStyle w:val="Style1"/>
            <w:rFonts w:cstheme="minorHAnsi"/>
            <w:szCs w:val="22"/>
          </w:rPr>
          <w:alias w:val="Insert abbreviated name of company"/>
          <w:tag w:val="Insert abbreviated name of company"/>
          <w:id w:val="-2070108105"/>
          <w:placeholder>
            <w:docPart w:val="536953AB6102464C8E8C8D3E64272EBE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5"/>
            <w:sz w:val="24"/>
            <w:lang w:val="mk-MK"/>
          </w:rPr>
        </w:sdtEndPr>
        <w:sdtContent>
          <w:r w:rsidR="00CA063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</w:p>
    <w:p w:rsidR="00E51FD3" w:rsidRPr="00082ED6" w:rsidRDefault="005A4B24" w:rsidP="00C9216E">
      <w:pPr>
        <w:jc w:val="both"/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E51FD3" w:rsidRPr="00082ED6">
        <w:rPr>
          <w:rFonts w:asciiTheme="minorHAnsi" w:hAnsiTheme="minorHAnsi" w:cstheme="minorHAnsi"/>
          <w:sz w:val="22"/>
          <w:szCs w:val="22"/>
        </w:rPr>
        <w:t xml:space="preserve">                         </w:t>
      </w:r>
    </w:p>
    <w:p w:rsidR="0084679F" w:rsidRPr="00082ED6" w:rsidRDefault="00001148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84679F" w:rsidRPr="00082ED6">
        <w:rPr>
          <w:rFonts w:cstheme="minorHAnsi"/>
          <w:szCs w:val="22"/>
        </w:rPr>
        <w:t>4</w:t>
      </w:r>
    </w:p>
    <w:p w:rsidR="0084679F" w:rsidRPr="00082ED6" w:rsidRDefault="0084679F" w:rsidP="00C9216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</w:p>
    <w:p w:rsidR="00CA0637" w:rsidRPr="00082ED6" w:rsidRDefault="00001148" w:rsidP="00C9216E">
      <w:pPr>
        <w:shd w:val="clear" w:color="auto" w:fill="FFFFFF"/>
        <w:spacing w:before="230" w:line="278" w:lineRule="exact"/>
        <w:ind w:left="10" w:hanging="10"/>
        <w:jc w:val="both"/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</w:pPr>
      <w:r w:rsidRPr="00082ED6">
        <w:rPr>
          <w:rFonts w:asciiTheme="minorHAnsi" w:hAnsiTheme="minorHAnsi" w:cstheme="minorHAnsi"/>
          <w:color w:val="000000"/>
          <w:spacing w:val="1"/>
          <w:sz w:val="22"/>
          <w:szCs w:val="22"/>
          <w:lang w:val="en-US"/>
        </w:rPr>
        <w:t xml:space="preserve">The principal office of the company is located at </w:t>
      </w:r>
      <w:sdt>
        <w:sdtPr>
          <w:rPr>
            <w:rStyle w:val="Style1"/>
            <w:rFonts w:cstheme="minorHAnsi"/>
            <w:szCs w:val="22"/>
          </w:rPr>
          <w:alias w:val="Full address"/>
          <w:tag w:val="Full address"/>
          <w:id w:val="804132609"/>
          <w:placeholder>
            <w:docPart w:val="4867A51411F74BAABFD5EE46B64F976C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="00CA0637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CA0637" w:rsidRPr="00082ED6">
        <w:rPr>
          <w:rStyle w:val="Style1"/>
          <w:rFonts w:cstheme="minorHAnsi"/>
          <w:szCs w:val="22"/>
          <w:lang w:val="mk-MK"/>
        </w:rPr>
        <w:t>.</w:t>
      </w:r>
    </w:p>
    <w:p w:rsidR="00CA0637" w:rsidRPr="00082ED6" w:rsidRDefault="00CA0637" w:rsidP="00C9216E">
      <w:pPr>
        <w:ind w:right="-154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CA0637" w:rsidRPr="00082ED6" w:rsidRDefault="00CA0637" w:rsidP="00C9216E">
      <w:pPr>
        <w:ind w:right="-154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6A1CD1" w:rsidRPr="00082ED6" w:rsidRDefault="00001148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6A1CD1" w:rsidRPr="00082ED6">
        <w:rPr>
          <w:rFonts w:cstheme="minorHAnsi"/>
          <w:szCs w:val="22"/>
        </w:rPr>
        <w:t>5</w:t>
      </w:r>
    </w:p>
    <w:p w:rsidR="006A1CD1" w:rsidRPr="00082ED6" w:rsidRDefault="006A1CD1" w:rsidP="00C9216E">
      <w:pPr>
        <w:ind w:right="-154"/>
        <w:jc w:val="both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</w:p>
    <w:p w:rsidR="00CA0637" w:rsidRPr="00082ED6" w:rsidRDefault="00001148" w:rsidP="00C9216E">
      <w:pPr>
        <w:ind w:right="-154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Compliant with the Law, the business purpose of the company is:</w:t>
      </w:r>
    </w:p>
    <w:p w:rsidR="00CA0637" w:rsidRPr="00082ED6" w:rsidRDefault="00001148" w:rsidP="00C9216E">
      <w:pPr>
        <w:ind w:right="-154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b/>
          <w:sz w:val="22"/>
          <w:szCs w:val="22"/>
          <w:lang w:val="en-US"/>
        </w:rPr>
        <w:t>GENERAL BUSINESS CLAUSE</w:t>
      </w:r>
    </w:p>
    <w:p w:rsidR="00CA0637" w:rsidRPr="00082ED6" w:rsidRDefault="00001148" w:rsidP="00C9216E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Priority activity/Main revenue cod</w:t>
      </w:r>
      <w:r w:rsidR="00CA0637" w:rsidRPr="00082ED6">
        <w:rPr>
          <w:rFonts w:asciiTheme="minorHAnsi" w:hAnsiTheme="minorHAnsi" w:cstheme="minorHAnsi"/>
          <w:sz w:val="22"/>
          <w:szCs w:val="22"/>
          <w:lang w:val="mk-MK"/>
        </w:rPr>
        <w:t>е:</w:t>
      </w:r>
    </w:p>
    <w:p w:rsidR="00CA0637" w:rsidRPr="00082ED6" w:rsidRDefault="00CA0637" w:rsidP="00C9216E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sdt>
      <w:sdtPr>
        <w:rPr>
          <w:rStyle w:val="Style1"/>
          <w:rFonts w:cstheme="minorHAnsi"/>
          <w:szCs w:val="22"/>
        </w:rPr>
        <w:alias w:val="Insert activity of NCA including code and name"/>
        <w:tag w:val="Insert activity of NCA including code and name"/>
        <w:id w:val="-1410839506"/>
        <w:placeholder>
          <w:docPart w:val="89017470CFEF4104B9DDDC9059CE8A97"/>
        </w:placeholder>
        <w:showingPlcHdr/>
        <w:text/>
      </w:sdtPr>
      <w:sdtEndPr>
        <w:rPr>
          <w:rStyle w:val="DefaultParagraphFont"/>
          <w:rFonts w:ascii="Times New Roman" w:hAnsi="Times New Roman"/>
          <w:b w:val="0"/>
          <w:sz w:val="24"/>
          <w:lang w:val="mk-MK"/>
        </w:rPr>
      </w:sdtEndPr>
      <w:sdtContent>
        <w:p w:rsidR="00CA0637" w:rsidRPr="00082ED6" w:rsidRDefault="00CA0637" w:rsidP="00C9216E">
          <w:pPr>
            <w:shd w:val="clear" w:color="auto" w:fill="FFFFFF"/>
            <w:jc w:val="both"/>
            <w:rPr>
              <w:rFonts w:asciiTheme="minorHAnsi" w:hAnsiTheme="minorHAnsi" w:cstheme="minorHAnsi"/>
              <w:sz w:val="22"/>
              <w:szCs w:val="22"/>
              <w:lang w:val="mk-MK"/>
            </w:rPr>
          </w:pPr>
          <w:r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sdtContent>
    </w:sdt>
    <w:p w:rsidR="00CA0637" w:rsidRPr="00082ED6" w:rsidRDefault="00CA0637" w:rsidP="00C9216E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CA0637" w:rsidRPr="00082ED6" w:rsidRDefault="00001148" w:rsidP="00C9216E">
      <w:pPr>
        <w:shd w:val="clear" w:color="auto" w:fill="FFFFFF"/>
        <w:spacing w:before="221" w:line="278" w:lineRule="exact"/>
        <w:ind w:right="27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The company shall carry out the following activities in the external trade:</w:t>
      </w:r>
    </w:p>
    <w:p w:rsidR="00412950" w:rsidRPr="00082ED6" w:rsidRDefault="00412950" w:rsidP="00C9216E">
      <w:pPr>
        <w:ind w:right="-154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CA0637" w:rsidRPr="00082ED6" w:rsidRDefault="00CA0637" w:rsidP="00C9216E">
      <w:pPr>
        <w:ind w:right="-154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705E8" w:rsidRPr="00082ED6" w:rsidRDefault="00F705E8" w:rsidP="00C9216E">
      <w:pPr>
        <w:ind w:right="-154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6A1CD1" w:rsidRPr="00082ED6" w:rsidRDefault="00001148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B417DB" w:rsidRPr="00082ED6">
        <w:rPr>
          <w:rFonts w:cstheme="minorHAnsi"/>
          <w:szCs w:val="22"/>
        </w:rPr>
        <w:t>6</w:t>
      </w:r>
    </w:p>
    <w:p w:rsidR="00CA0637" w:rsidRPr="00082ED6" w:rsidRDefault="00CA0637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001148" w:rsidRPr="00082ED6" w:rsidRDefault="00001148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The company is incorporated for an unlimited period</w:t>
      </w:r>
      <w:r w:rsidR="003F57F6" w:rsidRPr="00082ED6">
        <w:rPr>
          <w:rFonts w:asciiTheme="minorHAnsi" w:hAnsiTheme="minorHAnsi" w:cstheme="minorHAnsi"/>
          <w:sz w:val="22"/>
          <w:szCs w:val="22"/>
          <w:lang w:val="en-US"/>
        </w:rPr>
        <w:t>, provided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there are justified economic conditions for </w:t>
      </w:r>
      <w:r w:rsidR="003F57F6" w:rsidRPr="00082ED6">
        <w:rPr>
          <w:rFonts w:asciiTheme="minorHAnsi" w:hAnsiTheme="minorHAnsi" w:cstheme="minorHAnsi"/>
          <w:sz w:val="22"/>
          <w:szCs w:val="22"/>
          <w:lang w:val="en-US"/>
        </w:rPr>
        <w:t>performing the activities for which it is registered.</w:t>
      </w:r>
    </w:p>
    <w:p w:rsidR="00F111A2" w:rsidRPr="00082ED6" w:rsidRDefault="00F111A2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6A1CD1" w:rsidRPr="00082ED6" w:rsidRDefault="003F57F6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6A1CD1" w:rsidRPr="00082ED6">
        <w:rPr>
          <w:rFonts w:cstheme="minorHAnsi"/>
          <w:szCs w:val="22"/>
        </w:rPr>
        <w:t>7</w:t>
      </w:r>
    </w:p>
    <w:p w:rsidR="000E701A" w:rsidRPr="00082ED6" w:rsidRDefault="000E701A" w:rsidP="004E6B3B">
      <w:pPr>
        <w:pStyle w:val="BodyText2"/>
        <w:rPr>
          <w:rFonts w:asciiTheme="minorHAnsi" w:hAnsiTheme="minorHAnsi" w:cstheme="minorHAnsi"/>
          <w:lang w:val="en-US"/>
        </w:rPr>
      </w:pPr>
      <w:r w:rsidRPr="00082ED6">
        <w:rPr>
          <w:rFonts w:asciiTheme="minorHAnsi" w:hAnsiTheme="minorHAnsi" w:cstheme="minorHAnsi"/>
          <w:lang w:val="en-US"/>
        </w:rPr>
        <w:t xml:space="preserve">The principal of the company is </w:t>
      </w:r>
      <w:r w:rsidR="00D71970">
        <w:rPr>
          <w:rFonts w:asciiTheme="minorHAnsi" w:hAnsiTheme="minorHAnsi" w:cstheme="minorHAnsi"/>
          <w:lang w:val="en-US"/>
        </w:rPr>
        <w:t xml:space="preserve">non- </w:t>
      </w:r>
      <w:r w:rsidRPr="00082ED6">
        <w:rPr>
          <w:rFonts w:asciiTheme="minorHAnsi" w:hAnsiTheme="minorHAnsi" w:cstheme="minorHAnsi"/>
          <w:lang w:val="en-US"/>
        </w:rPr>
        <w:t xml:space="preserve">monetary deposit of 5.000,00 EUR. This amount is not due upon registration of the company, but </w:t>
      </w:r>
      <w:r w:rsidRPr="00082ED6">
        <w:rPr>
          <w:rFonts w:asciiTheme="minorHAnsi" w:hAnsiTheme="minorHAnsi" w:cstheme="minorHAnsi"/>
          <w:b/>
          <w:lang w:val="en-US"/>
        </w:rPr>
        <w:t>within one year (1 year) of the day of the publishing of the registration</w:t>
      </w:r>
      <w:r w:rsidRPr="00082ED6">
        <w:rPr>
          <w:rFonts w:asciiTheme="minorHAnsi" w:hAnsiTheme="minorHAnsi" w:cstheme="minorHAnsi"/>
          <w:lang w:val="en-US"/>
        </w:rPr>
        <w:t xml:space="preserve"> of the company on the web page of the Central Registry of Republic of Macedonia.</w:t>
      </w:r>
    </w:p>
    <w:p w:rsidR="000E701A" w:rsidRPr="00082ED6" w:rsidRDefault="000E701A" w:rsidP="004E6B3B">
      <w:pPr>
        <w:pStyle w:val="BodyText2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p w:rsidR="000E701A" w:rsidRPr="00082ED6" w:rsidRDefault="000E701A" w:rsidP="004E6B3B">
      <w:pPr>
        <w:pStyle w:val="BodyText2"/>
        <w:rPr>
          <w:rFonts w:asciiTheme="minorHAnsi" w:hAnsiTheme="minorHAnsi" w:cstheme="minorHAnsi"/>
          <w:color w:val="666666"/>
          <w:sz w:val="18"/>
          <w:szCs w:val="18"/>
          <w:lang w:val="en-US"/>
        </w:rPr>
      </w:pPr>
    </w:p>
    <w:p w:rsidR="00F86128" w:rsidRPr="00082ED6" w:rsidRDefault="00F86128" w:rsidP="00C9216E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6A1CD1" w:rsidRPr="00082ED6" w:rsidRDefault="00AC7CAB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6A1CD1" w:rsidRPr="00082ED6">
        <w:rPr>
          <w:rFonts w:cstheme="minorHAnsi"/>
          <w:szCs w:val="22"/>
        </w:rPr>
        <w:t>8</w:t>
      </w:r>
    </w:p>
    <w:p w:rsidR="00F86128" w:rsidRPr="00082ED6" w:rsidRDefault="00F86128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6A1CD1" w:rsidRPr="00082ED6" w:rsidRDefault="00AC7CAB" w:rsidP="00C9216E">
      <w:pPr>
        <w:pStyle w:val="BodyText2"/>
        <w:rPr>
          <w:rFonts w:asciiTheme="minorHAnsi" w:hAnsiTheme="minorHAnsi" w:cstheme="minorHAnsi"/>
          <w:b/>
          <w:bCs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A manager manages the company.</w:t>
      </w:r>
    </w:p>
    <w:p w:rsidR="00DF7AA1" w:rsidRPr="00082ED6" w:rsidRDefault="00DF7AA1" w:rsidP="00C9216E">
      <w:pPr>
        <w:shd w:val="clear" w:color="auto" w:fill="FFFFFF"/>
        <w:spacing w:before="38" w:line="340" w:lineRule="exact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082ED6">
        <w:rPr>
          <w:rFonts w:asciiTheme="minorHAnsi" w:hAnsiTheme="minorHAnsi" w:cstheme="minorHAnsi"/>
          <w:sz w:val="22"/>
          <w:szCs w:val="22"/>
          <w:lang w:val="en-US"/>
        </w:rPr>
        <w:t>The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natural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person </w:t>
      </w:r>
      <w:sdt>
        <w:sdtPr>
          <w:rPr>
            <w:rStyle w:val="Style1"/>
            <w:rFonts w:cstheme="minorHAnsi"/>
            <w:szCs w:val="22"/>
          </w:rPr>
          <w:alias w:val="Insert name of founder"/>
          <w:tag w:val="Insert name of founder"/>
          <w:id w:val="857941907"/>
          <w:placeholder>
            <w:docPart w:val="B5D60BD253E14C80AD2D52E837A57449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  <w:proofErr w:type="gramEnd"/>
        </w:sdtContent>
      </w:sdt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gramStart"/>
      <w:r w:rsidRPr="00082ED6">
        <w:rPr>
          <w:rFonts w:asciiTheme="minorHAnsi" w:hAnsiTheme="minorHAnsi" w:cstheme="minorHAnsi"/>
          <w:sz w:val="22"/>
          <w:szCs w:val="22"/>
          <w:lang w:val="en-US"/>
        </w:rPr>
        <w:t>ci</w:t>
      </w:r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tizen</w:t>
      </w:r>
      <w:proofErr w:type="gramEnd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 xml:space="preserve"> of</w:t>
      </w:r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sdt>
        <w:sdtPr>
          <w:rPr>
            <w:rStyle w:val="Style1"/>
            <w:rFonts w:cstheme="minorHAnsi"/>
            <w:szCs w:val="22"/>
          </w:rPr>
          <w:alias w:val="Insert state"/>
          <w:tag w:val="Insert state"/>
          <w:id w:val="-2060544648"/>
          <w:placeholder>
            <w:docPart w:val="4F8BA1E2D49A499687FE6A6347F796D2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proofErr w:type="gramStart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with</w:t>
      </w:r>
      <w:proofErr w:type="gramEnd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 xml:space="preserve"> </w:t>
      </w:r>
      <w:r w:rsidR="00B65CFD"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NMCN</w:t>
      </w:r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sdt>
        <w:sdtPr>
          <w:rPr>
            <w:rStyle w:val="Style1"/>
            <w:rFonts w:cstheme="minorHAnsi"/>
            <w:szCs w:val="22"/>
          </w:rPr>
          <w:alias w:val="Insert UNID of founder"/>
          <w:tag w:val="Insert UNID of founder"/>
          <w:id w:val="1915048881"/>
          <w:placeholder>
            <w:docPart w:val="4F8BA1E2D49A499687FE6A6347F796D2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proofErr w:type="gramStart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and</w:t>
      </w:r>
      <w:proofErr w:type="gramEnd"/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 xml:space="preserve"> ID number</w:t>
      </w:r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sdt>
        <w:sdtPr>
          <w:rPr>
            <w:rStyle w:val="Style1"/>
            <w:rFonts w:cstheme="minorHAnsi"/>
            <w:szCs w:val="22"/>
          </w:rPr>
          <w:alias w:val="Insert ID number of founder"/>
          <w:tag w:val="Insert ID number of founder"/>
          <w:id w:val="119428760"/>
          <w:placeholder>
            <w:docPart w:val="4F8BA1E2D49A499687FE6A6347F796D2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, </w:t>
      </w:r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en-US"/>
        </w:rPr>
        <w:t>with permanent residence at</w:t>
      </w:r>
      <w:r w:rsidRPr="00082ED6">
        <w:rPr>
          <w:rFonts w:asciiTheme="minorHAnsi" w:hAnsiTheme="minorHAnsi" w:cstheme="minorHAnsi"/>
          <w:color w:val="000000"/>
          <w:spacing w:val="-2"/>
          <w:sz w:val="22"/>
          <w:szCs w:val="22"/>
          <w:lang w:val="mk-MK"/>
        </w:rPr>
        <w:t xml:space="preserve"> </w:t>
      </w:r>
      <w:sdt>
        <w:sdtPr>
          <w:rPr>
            <w:rStyle w:val="Style1"/>
            <w:rFonts w:cstheme="minorHAnsi"/>
            <w:szCs w:val="22"/>
          </w:rPr>
          <w:alias w:val="Insert full address of founder"/>
          <w:tag w:val="Insert full address of founder"/>
          <w:id w:val="1274590476"/>
          <w:placeholder>
            <w:docPart w:val="4F8BA1E2D49A499687FE6A6347F796D2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proofErr w:type="gramStart"/>
      <w:r w:rsidRPr="00082ED6">
        <w:rPr>
          <w:rFonts w:asciiTheme="minorHAnsi" w:hAnsiTheme="minorHAnsi" w:cstheme="minorHAnsi"/>
          <w:sz w:val="22"/>
          <w:szCs w:val="22"/>
          <w:lang w:val="en-US"/>
        </w:rPr>
        <w:t>is</w:t>
      </w:r>
      <w:proofErr w:type="gramEnd"/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appointed 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at the position company 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>manager.</w:t>
      </w:r>
    </w:p>
    <w:p w:rsidR="00DF7AA1" w:rsidRPr="00082ED6" w:rsidRDefault="00DF7AA1" w:rsidP="00C9216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C0038" w:rsidRPr="00082ED6" w:rsidRDefault="006C0038" w:rsidP="00C9216E">
      <w:pPr>
        <w:jc w:val="both"/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</w:rPr>
        <w:t>The manager is appointed for a</w:t>
      </w:r>
      <w:r w:rsidR="00576920" w:rsidRPr="00082ED6">
        <w:rPr>
          <w:rFonts w:asciiTheme="minorHAnsi" w:hAnsiTheme="minorHAnsi" w:cstheme="minorHAnsi"/>
          <w:sz w:val="22"/>
          <w:szCs w:val="22"/>
        </w:rPr>
        <w:t>n un</w:t>
      </w:r>
      <w:r w:rsidRPr="00082ED6">
        <w:rPr>
          <w:rFonts w:asciiTheme="minorHAnsi" w:hAnsiTheme="minorHAnsi" w:cstheme="minorHAnsi"/>
          <w:sz w:val="22"/>
          <w:szCs w:val="22"/>
        </w:rPr>
        <w:t xml:space="preserve">limited period, without limitation in the legal trade. The manager </w:t>
      </w:r>
      <w:r w:rsidR="005F2362" w:rsidRPr="00082ED6">
        <w:rPr>
          <w:rFonts w:asciiTheme="minorHAnsi" w:hAnsiTheme="minorHAnsi" w:cstheme="minorHAnsi"/>
          <w:sz w:val="22"/>
          <w:szCs w:val="22"/>
        </w:rPr>
        <w:t xml:space="preserve">acts as company’s proxy and representative. </w:t>
      </w:r>
    </w:p>
    <w:p w:rsidR="005F2362" w:rsidRPr="00082ED6" w:rsidRDefault="005F2362" w:rsidP="00C9216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56D11" w:rsidRPr="00082ED6" w:rsidRDefault="00956D11" w:rsidP="00C9216E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6A1CD1" w:rsidRPr="00082ED6" w:rsidRDefault="005F2362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6A1CD1" w:rsidRPr="00082ED6">
        <w:rPr>
          <w:rFonts w:cstheme="minorHAnsi"/>
          <w:szCs w:val="22"/>
        </w:rPr>
        <w:t>9</w:t>
      </w:r>
    </w:p>
    <w:p w:rsidR="006A1CD1" w:rsidRPr="00082ED6" w:rsidRDefault="006A1CD1" w:rsidP="00C9216E">
      <w:pPr>
        <w:pStyle w:val="BodyText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F2362" w:rsidRPr="00082ED6" w:rsidRDefault="005F2362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The company becomes a legal entity on t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he day it is registered in the Trade R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egistry. The founder is liable 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to the extent of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his/her initial contribution in the legal trade with third parties. In the legal trade with third parties, the founder is engaged in his name and for his own acco</w:t>
      </w:r>
      <w:r w:rsidR="007A5671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unt. The company is liable with its entire property to the committed liabilities in the legal trade with third persons. </w:t>
      </w:r>
    </w:p>
    <w:p w:rsidR="005F2362" w:rsidRPr="00082ED6" w:rsidRDefault="005F2362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</w:p>
    <w:p w:rsidR="00B622FE" w:rsidRPr="00082ED6" w:rsidRDefault="00B622FE" w:rsidP="00C9216E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6A1CD1" w:rsidRPr="00082ED6" w:rsidRDefault="007A5671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6A1CD1" w:rsidRPr="00082ED6">
        <w:rPr>
          <w:rFonts w:cstheme="minorHAnsi"/>
          <w:szCs w:val="22"/>
        </w:rPr>
        <w:t>10</w:t>
      </w:r>
    </w:p>
    <w:p w:rsidR="006A1CD1" w:rsidRPr="00082ED6" w:rsidRDefault="006A1CD1" w:rsidP="00C9216E">
      <w:pPr>
        <w:pStyle w:val="BodyText2"/>
        <w:rPr>
          <w:rFonts w:asciiTheme="minorHAnsi" w:hAnsiTheme="minorHAnsi" w:cstheme="minorHAnsi"/>
          <w:b/>
          <w:bCs/>
          <w:sz w:val="22"/>
          <w:szCs w:val="22"/>
        </w:rPr>
      </w:pPr>
    </w:p>
    <w:p w:rsidR="007A5671" w:rsidRPr="00082ED6" w:rsidRDefault="00863CB6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The founder</w:t>
      </w:r>
      <w:r w:rsidR="007A5671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establishes the company and invests his initial contribution 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>for the purpose of generating profit.</w:t>
      </w:r>
    </w:p>
    <w:p w:rsidR="00863CB6" w:rsidRPr="00082ED6" w:rsidRDefault="00863CB6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The revenue and expenses of the company are established according the positive norms and regulations. The profit is established on the basis of periodic and annual calculation. The profit, 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relevant to this S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tatement, is the part that remains after the expenses and salaries are settled.   </w:t>
      </w:r>
    </w:p>
    <w:p w:rsidR="00863CB6" w:rsidRPr="00082ED6" w:rsidRDefault="00863CB6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The obligation for coverage of the loss is settled by the permanent </w:t>
      </w:r>
      <w:r w:rsidR="00793C9D" w:rsidRPr="00082ED6">
        <w:rPr>
          <w:rFonts w:asciiTheme="minorHAnsi" w:hAnsiTheme="minorHAnsi" w:cstheme="minorHAnsi"/>
          <w:sz w:val="22"/>
          <w:szCs w:val="22"/>
          <w:lang w:val="en-US"/>
        </w:rPr>
        <w:t>contribution of the founder.</w:t>
      </w:r>
    </w:p>
    <w:p w:rsidR="00793C9D" w:rsidRPr="00082ED6" w:rsidRDefault="006A1CD1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</w:rPr>
        <w:t xml:space="preserve"> </w:t>
      </w:r>
      <w:r w:rsidR="00793C9D" w:rsidRPr="00082ED6">
        <w:rPr>
          <w:rFonts w:asciiTheme="minorHAnsi" w:hAnsiTheme="minorHAnsi" w:cstheme="minorHAnsi"/>
          <w:sz w:val="22"/>
          <w:szCs w:val="22"/>
          <w:lang w:val="en-US"/>
        </w:rPr>
        <w:t>If the principal is decreased under the legal minimum, the founder is liable to make up for the difference with new investments in kind or money.</w:t>
      </w:r>
    </w:p>
    <w:p w:rsidR="00956D11" w:rsidRPr="00082ED6" w:rsidRDefault="00956D11" w:rsidP="00C9216E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E7797C" w:rsidRPr="00082ED6" w:rsidRDefault="00E7797C" w:rsidP="00C9216E">
      <w:pPr>
        <w:pStyle w:val="BodyText2"/>
        <w:rPr>
          <w:rFonts w:asciiTheme="minorHAnsi" w:hAnsiTheme="minorHAnsi" w:cstheme="minorHAnsi"/>
          <w:b/>
          <w:bCs/>
          <w:sz w:val="22"/>
          <w:szCs w:val="22"/>
        </w:rPr>
      </w:pPr>
    </w:p>
    <w:p w:rsidR="006A1CD1" w:rsidRPr="00082ED6" w:rsidRDefault="00793C9D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6A1CD1" w:rsidRPr="00082ED6">
        <w:rPr>
          <w:rFonts w:cstheme="minorHAnsi"/>
          <w:szCs w:val="22"/>
        </w:rPr>
        <w:t>11</w:t>
      </w:r>
    </w:p>
    <w:p w:rsidR="003511E8" w:rsidRPr="00082ED6" w:rsidRDefault="003511E8" w:rsidP="00C9216E">
      <w:pPr>
        <w:pStyle w:val="BodyText2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6A1CD1" w:rsidRPr="00082ED6" w:rsidRDefault="00793C9D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The company can be dissolved in one of the following cases: </w:t>
      </w:r>
    </w:p>
    <w:p w:rsidR="00576920" w:rsidRPr="00082ED6" w:rsidRDefault="00576920" w:rsidP="00C9216E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6A1CD1" w:rsidRPr="00082ED6" w:rsidRDefault="00793C9D" w:rsidP="00C9216E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Expiration of the period for which it was established</w:t>
      </w:r>
      <w:r w:rsidR="00F86128" w:rsidRPr="00082ED6">
        <w:rPr>
          <w:rFonts w:asciiTheme="minorHAnsi" w:hAnsiTheme="minorHAnsi" w:cstheme="minorHAnsi"/>
          <w:sz w:val="22"/>
          <w:szCs w:val="22"/>
        </w:rPr>
        <w:t>;</w:t>
      </w:r>
    </w:p>
    <w:p w:rsidR="006A1CD1" w:rsidRPr="00082ED6" w:rsidRDefault="002B29F6" w:rsidP="00C9216E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Decision of the founder</w:t>
      </w:r>
      <w:r w:rsidR="00F86128" w:rsidRPr="00082ED6">
        <w:rPr>
          <w:rFonts w:asciiTheme="minorHAnsi" w:hAnsiTheme="minorHAnsi" w:cstheme="minorHAnsi"/>
          <w:sz w:val="22"/>
          <w:szCs w:val="22"/>
        </w:rPr>
        <w:t>;</w:t>
      </w:r>
    </w:p>
    <w:p w:rsidR="006A1CD1" w:rsidRPr="00082ED6" w:rsidRDefault="002B29F6" w:rsidP="00C9216E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Liquidation</w:t>
      </w:r>
      <w:r w:rsidR="00F86128" w:rsidRPr="00082ED6">
        <w:rPr>
          <w:rFonts w:asciiTheme="minorHAnsi" w:hAnsiTheme="minorHAnsi" w:cstheme="minorHAnsi"/>
          <w:sz w:val="22"/>
          <w:szCs w:val="22"/>
        </w:rPr>
        <w:t>;</w:t>
      </w:r>
    </w:p>
    <w:p w:rsidR="006A1CD1" w:rsidRPr="00082ED6" w:rsidRDefault="002B29F6" w:rsidP="00C9216E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Decision of the registration body</w:t>
      </w:r>
      <w:r w:rsidR="00F86128" w:rsidRPr="00082ED6">
        <w:rPr>
          <w:rFonts w:asciiTheme="minorHAnsi" w:hAnsiTheme="minorHAnsi" w:cstheme="minorHAnsi"/>
          <w:sz w:val="22"/>
          <w:szCs w:val="22"/>
        </w:rPr>
        <w:t>;</w:t>
      </w:r>
    </w:p>
    <w:p w:rsidR="006A1CD1" w:rsidRPr="00082ED6" w:rsidRDefault="002B29F6" w:rsidP="00C9216E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Decision for integrati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on 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>with another company, or division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of the company</w:t>
      </w:r>
      <w:r w:rsidR="00F86128" w:rsidRPr="00082ED6">
        <w:rPr>
          <w:rFonts w:asciiTheme="minorHAnsi" w:hAnsiTheme="minorHAnsi" w:cstheme="minorHAnsi"/>
          <w:sz w:val="22"/>
          <w:szCs w:val="22"/>
        </w:rPr>
        <w:t>;</w:t>
      </w:r>
    </w:p>
    <w:p w:rsidR="006A1CD1" w:rsidRPr="00082ED6" w:rsidRDefault="002B29F6" w:rsidP="00C9216E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Bankruptcy procedure</w:t>
      </w:r>
      <w:r w:rsidR="00F86128" w:rsidRPr="00082ED6">
        <w:rPr>
          <w:rFonts w:asciiTheme="minorHAnsi" w:hAnsiTheme="minorHAnsi" w:cstheme="minorHAnsi"/>
          <w:sz w:val="22"/>
          <w:szCs w:val="22"/>
        </w:rPr>
        <w:t>;</w:t>
      </w:r>
    </w:p>
    <w:p w:rsidR="00956D11" w:rsidRPr="00082ED6" w:rsidRDefault="002B29F6" w:rsidP="00C9216E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In other cases stipulated by law. </w:t>
      </w:r>
    </w:p>
    <w:p w:rsidR="006A1CD1" w:rsidRPr="00082ED6" w:rsidRDefault="006A1CD1" w:rsidP="00C9216E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6A1CD1" w:rsidRPr="00082ED6" w:rsidRDefault="002B29F6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6A1CD1" w:rsidRPr="00082ED6">
        <w:rPr>
          <w:rFonts w:cstheme="minorHAnsi"/>
          <w:szCs w:val="22"/>
        </w:rPr>
        <w:t>12</w:t>
      </w:r>
    </w:p>
    <w:p w:rsidR="006A1CD1" w:rsidRPr="00082ED6" w:rsidRDefault="006A1CD1" w:rsidP="00C9216E">
      <w:pPr>
        <w:pStyle w:val="BodyText2"/>
        <w:rPr>
          <w:rFonts w:asciiTheme="minorHAnsi" w:hAnsiTheme="minorHAnsi" w:cstheme="minorHAnsi"/>
          <w:b/>
          <w:bCs/>
          <w:sz w:val="22"/>
          <w:szCs w:val="22"/>
        </w:rPr>
      </w:pPr>
    </w:p>
    <w:p w:rsidR="00180563" w:rsidRPr="00082ED6" w:rsidRDefault="00180563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lastRenderedPageBreak/>
        <w:t>All changes made to this statement in the process of the operation of the company shal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l be made according the Law on Trade C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>ompanies, and the Decisions are made by the company founder.</w:t>
      </w:r>
    </w:p>
    <w:p w:rsidR="006A1CD1" w:rsidRPr="00082ED6" w:rsidRDefault="00180563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>The employees in the company shall exercise their ri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ghts according the law and the Collective A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greement. </w:t>
      </w:r>
      <w:r w:rsidR="00A55584" w:rsidRPr="00082ED6">
        <w:rPr>
          <w:rFonts w:asciiTheme="minorHAnsi" w:hAnsiTheme="minorHAnsi" w:cstheme="minorHAnsi"/>
          <w:sz w:val="22"/>
          <w:szCs w:val="22"/>
          <w:lang w:val="en-US"/>
        </w:rPr>
        <w:t>T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>he respons</w:t>
      </w:r>
      <w:r w:rsidR="00A55584" w:rsidRPr="00082ED6">
        <w:rPr>
          <w:rFonts w:asciiTheme="minorHAnsi" w:hAnsiTheme="minorHAnsi" w:cstheme="minorHAnsi"/>
          <w:sz w:val="22"/>
          <w:szCs w:val="22"/>
          <w:lang w:val="en-US"/>
        </w:rPr>
        <w:t>ibilities and the rights for employment are regulated with other acts.</w:t>
      </w:r>
    </w:p>
    <w:p w:rsidR="00A55584" w:rsidRPr="00082ED6" w:rsidRDefault="00A55584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</w:p>
    <w:p w:rsidR="006A1CD1" w:rsidRPr="00082ED6" w:rsidRDefault="006A1CD1" w:rsidP="00C9216E">
      <w:pPr>
        <w:pStyle w:val="BodyText2"/>
        <w:rPr>
          <w:rFonts w:asciiTheme="minorHAnsi" w:hAnsiTheme="minorHAnsi" w:cstheme="minorHAnsi"/>
          <w:b/>
          <w:bCs/>
          <w:sz w:val="22"/>
          <w:szCs w:val="22"/>
        </w:rPr>
      </w:pPr>
    </w:p>
    <w:p w:rsidR="006A1CD1" w:rsidRPr="00082ED6" w:rsidRDefault="00A55584" w:rsidP="00C9216E">
      <w:pPr>
        <w:pStyle w:val="Heading1"/>
        <w:rPr>
          <w:rFonts w:cstheme="minorHAnsi"/>
          <w:szCs w:val="22"/>
        </w:rPr>
      </w:pPr>
      <w:r w:rsidRPr="00082ED6">
        <w:rPr>
          <w:rFonts w:cstheme="minorHAnsi"/>
          <w:szCs w:val="22"/>
          <w:lang w:val="en-US"/>
        </w:rPr>
        <w:t>Article</w:t>
      </w:r>
      <w:r w:rsidR="00CA0637" w:rsidRPr="00082ED6">
        <w:rPr>
          <w:rFonts w:cstheme="minorHAnsi"/>
          <w:szCs w:val="22"/>
        </w:rPr>
        <w:t xml:space="preserve"> </w:t>
      </w:r>
      <w:r w:rsidR="006A1CD1" w:rsidRPr="00082ED6">
        <w:rPr>
          <w:rFonts w:cstheme="minorHAnsi"/>
          <w:szCs w:val="22"/>
        </w:rPr>
        <w:t>13</w:t>
      </w:r>
    </w:p>
    <w:p w:rsidR="006A1CD1" w:rsidRPr="00082ED6" w:rsidRDefault="006A1CD1" w:rsidP="00C9216E">
      <w:pPr>
        <w:pStyle w:val="BodyText2"/>
        <w:rPr>
          <w:rFonts w:asciiTheme="minorHAnsi" w:hAnsiTheme="minorHAnsi" w:cstheme="minorHAnsi"/>
          <w:b/>
          <w:bCs/>
          <w:sz w:val="22"/>
          <w:szCs w:val="22"/>
        </w:rPr>
      </w:pPr>
    </w:p>
    <w:p w:rsidR="00A55584" w:rsidRPr="00082ED6" w:rsidRDefault="00A55584" w:rsidP="00C9216E">
      <w:pPr>
        <w:pStyle w:val="BodyText2"/>
        <w:rPr>
          <w:rFonts w:asciiTheme="minorHAnsi" w:hAnsiTheme="minorHAnsi" w:cstheme="minorHAnsi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This 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tatement enters into force on the day it is approved by the competent body, and shall be 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executed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 upon completion of the procedure for regi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stration of the company in the T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 xml:space="preserve">rade </w:t>
      </w:r>
      <w:r w:rsidR="00576920" w:rsidRPr="00082ED6">
        <w:rPr>
          <w:rFonts w:asciiTheme="minorHAnsi" w:hAnsiTheme="minorHAnsi" w:cstheme="minorHAnsi"/>
          <w:sz w:val="22"/>
          <w:szCs w:val="22"/>
          <w:lang w:val="en-US"/>
        </w:rPr>
        <w:t>R</w:t>
      </w:r>
      <w:r w:rsidRPr="00082ED6">
        <w:rPr>
          <w:rFonts w:asciiTheme="minorHAnsi" w:hAnsiTheme="minorHAnsi" w:cstheme="minorHAnsi"/>
          <w:sz w:val="22"/>
          <w:szCs w:val="22"/>
          <w:lang w:val="en-US"/>
        </w:rPr>
        <w:t>egistry.</w:t>
      </w:r>
    </w:p>
    <w:p w:rsidR="00AF1F4F" w:rsidRPr="00082ED6" w:rsidRDefault="00AF1F4F" w:rsidP="00C9216E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AF1F4F" w:rsidRPr="00082ED6" w:rsidRDefault="00AF1F4F" w:rsidP="00C9216E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2A1E61" w:rsidRPr="00082ED6" w:rsidRDefault="002A1E61" w:rsidP="00C9216E">
      <w:pPr>
        <w:shd w:val="clear" w:color="auto" w:fill="FFFFFF"/>
        <w:spacing w:before="115" w:line="274" w:lineRule="exact"/>
        <w:ind w:left="3600" w:right="43" w:firstLine="720"/>
        <w:jc w:val="both"/>
        <w:rPr>
          <w:rFonts w:asciiTheme="minorHAnsi" w:hAnsiTheme="minorHAnsi" w:cstheme="minorHAnsi"/>
          <w:color w:val="000000"/>
          <w:spacing w:val="1"/>
          <w:sz w:val="22"/>
          <w:szCs w:val="22"/>
          <w:lang w:val="mk-MK"/>
        </w:rPr>
      </w:pPr>
    </w:p>
    <w:p w:rsidR="00F86128" w:rsidRPr="00082ED6" w:rsidRDefault="00D71970" w:rsidP="00C9216E">
      <w:pPr>
        <w:pStyle w:val="BodyText2"/>
        <w:jc w:val="right"/>
        <w:rPr>
          <w:rFonts w:asciiTheme="minorHAnsi" w:hAnsiTheme="minorHAnsi" w:cstheme="minorHAnsi"/>
          <w:sz w:val="22"/>
          <w:szCs w:val="22"/>
        </w:rPr>
      </w:pPr>
      <w:sdt>
        <w:sdtPr>
          <w:rPr>
            <w:rStyle w:val="Style1"/>
            <w:rFonts w:cstheme="minorHAnsi"/>
            <w:szCs w:val="22"/>
          </w:rPr>
          <w:alias w:val="Place where the agreement has been signed"/>
          <w:tag w:val="Place where the agreement has been signed"/>
          <w:id w:val="-249737441"/>
          <w:placeholder>
            <w:docPart w:val="55ECD3F2292D4499AC8CD3CEE7B6AE88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1"/>
            <w:sz w:val="24"/>
          </w:rPr>
        </w:sdtEndPr>
        <w:sdtContent>
          <w:r w:rsidR="002A1E61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2A1E61" w:rsidRPr="00082ED6">
        <w:rPr>
          <w:rFonts w:asciiTheme="minorHAnsi" w:hAnsiTheme="minorHAnsi" w:cstheme="minorHAnsi"/>
          <w:color w:val="000000"/>
          <w:spacing w:val="1"/>
          <w:sz w:val="22"/>
          <w:szCs w:val="22"/>
        </w:rPr>
        <w:t xml:space="preserve">, </w:t>
      </w:r>
      <w:sdt>
        <w:sdtPr>
          <w:rPr>
            <w:rStyle w:val="Style1"/>
            <w:rFonts w:cstheme="minorHAnsi"/>
            <w:szCs w:val="22"/>
          </w:rPr>
          <w:alias w:val="Insert date DD.MM.YYYY"/>
          <w:tag w:val="Insert date DD.MM.YYYY"/>
          <w:id w:val="-910000639"/>
          <w:placeholder>
            <w:docPart w:val="697385D4A60E45B3945C534E3584A6C3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5"/>
            <w:sz w:val="24"/>
          </w:rPr>
        </w:sdtEndPr>
        <w:sdtContent>
          <w:r w:rsidR="002A1E61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  <w:r w:rsidR="002A1E61" w:rsidRPr="00082ED6">
        <w:rPr>
          <w:rFonts w:asciiTheme="minorHAnsi" w:hAnsiTheme="minorHAnsi" w:cstheme="minorHAnsi"/>
          <w:color w:val="000000"/>
          <w:spacing w:val="1"/>
          <w:sz w:val="22"/>
          <w:szCs w:val="22"/>
        </w:rPr>
        <w:tab/>
      </w:r>
    </w:p>
    <w:p w:rsidR="00F86128" w:rsidRPr="00082ED6" w:rsidRDefault="00A55584" w:rsidP="00C9216E">
      <w:pPr>
        <w:jc w:val="right"/>
        <w:rPr>
          <w:rFonts w:asciiTheme="minorHAnsi" w:hAnsiTheme="minorHAnsi" w:cstheme="minorHAnsi"/>
          <w:b/>
          <w:color w:val="000000"/>
          <w:spacing w:val="5"/>
          <w:sz w:val="22"/>
          <w:szCs w:val="22"/>
          <w:lang w:val="en-US"/>
        </w:rPr>
      </w:pPr>
      <w:r w:rsidRPr="00082ED6">
        <w:rPr>
          <w:rFonts w:asciiTheme="minorHAnsi" w:hAnsiTheme="minorHAnsi" w:cstheme="minorHAnsi"/>
          <w:b/>
          <w:color w:val="000000"/>
          <w:spacing w:val="5"/>
          <w:sz w:val="22"/>
          <w:szCs w:val="22"/>
          <w:lang w:val="en-US"/>
        </w:rPr>
        <w:t>Founder</w:t>
      </w:r>
    </w:p>
    <w:p w:rsidR="00F86128" w:rsidRPr="00082ED6" w:rsidRDefault="00F86128" w:rsidP="00C9216E">
      <w:pPr>
        <w:jc w:val="right"/>
        <w:rPr>
          <w:rFonts w:asciiTheme="minorHAnsi" w:hAnsiTheme="minorHAnsi" w:cstheme="minorHAnsi"/>
          <w:b/>
          <w:color w:val="000000"/>
          <w:spacing w:val="5"/>
          <w:sz w:val="22"/>
          <w:szCs w:val="22"/>
          <w:lang w:val="ru-RU"/>
        </w:rPr>
      </w:pPr>
    </w:p>
    <w:p w:rsidR="00F86128" w:rsidRPr="00082ED6" w:rsidRDefault="00F86128" w:rsidP="00C9216E">
      <w:pPr>
        <w:jc w:val="right"/>
        <w:rPr>
          <w:rFonts w:asciiTheme="minorHAnsi" w:hAnsiTheme="minorHAnsi" w:cstheme="minorHAnsi"/>
          <w:b/>
          <w:color w:val="000000"/>
          <w:spacing w:val="5"/>
          <w:sz w:val="22"/>
          <w:szCs w:val="22"/>
          <w:lang w:val="ru-RU"/>
        </w:rPr>
      </w:pPr>
      <w:r w:rsidRPr="00082ED6">
        <w:rPr>
          <w:rFonts w:asciiTheme="minorHAnsi" w:hAnsiTheme="minorHAnsi" w:cstheme="minorHAnsi"/>
          <w:b/>
          <w:color w:val="000000"/>
          <w:spacing w:val="5"/>
          <w:sz w:val="22"/>
          <w:szCs w:val="22"/>
          <w:lang w:val="ru-RU"/>
        </w:rPr>
        <w:t>_________________</w:t>
      </w:r>
    </w:p>
    <w:p w:rsidR="00F86128" w:rsidRPr="00082ED6" w:rsidRDefault="00D71970" w:rsidP="00C9216E">
      <w:pPr>
        <w:jc w:val="right"/>
        <w:rPr>
          <w:rStyle w:val="Style1"/>
          <w:rFonts w:cstheme="minorHAnsi"/>
          <w:szCs w:val="22"/>
          <w:lang w:val="mk-MK"/>
        </w:rPr>
      </w:pPr>
      <w:sdt>
        <w:sdtPr>
          <w:rPr>
            <w:rStyle w:val="Style1"/>
            <w:rFonts w:cstheme="minorHAnsi"/>
            <w:szCs w:val="22"/>
          </w:rPr>
          <w:alias w:val="Insert name of founder "/>
          <w:tag w:val="Insert name of founder "/>
          <w:id w:val="1149021018"/>
          <w:placeholder>
            <w:docPart w:val="0CBFB27E85EF4EF9AF7CAE9A120BDCD7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color w:val="000000"/>
            <w:spacing w:val="-2"/>
            <w:sz w:val="24"/>
            <w:lang w:val="mk-MK"/>
          </w:rPr>
        </w:sdtEndPr>
        <w:sdtContent>
          <w:r w:rsidR="00F86128" w:rsidRPr="00082ED6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sdtContent>
      </w:sdt>
    </w:p>
    <w:p w:rsidR="00F86128" w:rsidRPr="00082ED6" w:rsidRDefault="00F86128" w:rsidP="00C9216E">
      <w:pPr>
        <w:pStyle w:val="BodyText2"/>
        <w:rPr>
          <w:rFonts w:asciiTheme="minorHAnsi" w:hAnsiTheme="minorHAnsi" w:cstheme="minorHAnsi"/>
          <w:sz w:val="22"/>
          <w:szCs w:val="22"/>
        </w:rPr>
      </w:pPr>
    </w:p>
    <w:sectPr w:rsidR="00F86128" w:rsidRPr="00082ED6" w:rsidSect="00CA06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4896"/>
    <w:multiLevelType w:val="hybridMultilevel"/>
    <w:tmpl w:val="AB660416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03E5152"/>
    <w:multiLevelType w:val="multilevel"/>
    <w:tmpl w:val="04B4D632"/>
    <w:lvl w:ilvl="0">
      <w:start w:val="7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7"/>
      <w:numFmt w:val="decimal"/>
      <w:lvlText w:val="%1.%2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>
    <w:nsid w:val="587A0435"/>
    <w:multiLevelType w:val="hybridMultilevel"/>
    <w:tmpl w:val="E45A05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C9108B"/>
    <w:multiLevelType w:val="hybridMultilevel"/>
    <w:tmpl w:val="F4C6DC08"/>
    <w:lvl w:ilvl="0" w:tplc="56A80388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41780B"/>
    <w:multiLevelType w:val="hybridMultilevel"/>
    <w:tmpl w:val="9C5E31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2B7F99"/>
    <w:multiLevelType w:val="hybridMultilevel"/>
    <w:tmpl w:val="BF68AE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135E9E"/>
    <w:multiLevelType w:val="hybridMultilevel"/>
    <w:tmpl w:val="17626D9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8EA0856"/>
    <w:multiLevelType w:val="hybridMultilevel"/>
    <w:tmpl w:val="1D466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70"/>
    <w:rsid w:val="00001148"/>
    <w:rsid w:val="00002A5B"/>
    <w:rsid w:val="00005D0A"/>
    <w:rsid w:val="00017BB2"/>
    <w:rsid w:val="000208A9"/>
    <w:rsid w:val="0005246D"/>
    <w:rsid w:val="00053B90"/>
    <w:rsid w:val="00082ED6"/>
    <w:rsid w:val="00092FB1"/>
    <w:rsid w:val="000B6C1E"/>
    <w:rsid w:val="000D0CBA"/>
    <w:rsid w:val="000E701A"/>
    <w:rsid w:val="0013200A"/>
    <w:rsid w:val="001415E6"/>
    <w:rsid w:val="0016091F"/>
    <w:rsid w:val="00166163"/>
    <w:rsid w:val="00180563"/>
    <w:rsid w:val="001946BA"/>
    <w:rsid w:val="001A73E6"/>
    <w:rsid w:val="001B08FD"/>
    <w:rsid w:val="001B7B99"/>
    <w:rsid w:val="001C1F51"/>
    <w:rsid w:val="001D1C67"/>
    <w:rsid w:val="00213E8F"/>
    <w:rsid w:val="00215B80"/>
    <w:rsid w:val="0021774D"/>
    <w:rsid w:val="00221DD4"/>
    <w:rsid w:val="00251552"/>
    <w:rsid w:val="00270647"/>
    <w:rsid w:val="00274EF9"/>
    <w:rsid w:val="002A1E61"/>
    <w:rsid w:val="002B29F6"/>
    <w:rsid w:val="002D2AD1"/>
    <w:rsid w:val="002E68B6"/>
    <w:rsid w:val="00343155"/>
    <w:rsid w:val="003511E8"/>
    <w:rsid w:val="00360048"/>
    <w:rsid w:val="003935E3"/>
    <w:rsid w:val="00393F04"/>
    <w:rsid w:val="003B5B8B"/>
    <w:rsid w:val="003F57F6"/>
    <w:rsid w:val="00412950"/>
    <w:rsid w:val="00452B07"/>
    <w:rsid w:val="00477C7A"/>
    <w:rsid w:val="004C7DB7"/>
    <w:rsid w:val="004D41A9"/>
    <w:rsid w:val="004E6B3B"/>
    <w:rsid w:val="00540ED9"/>
    <w:rsid w:val="00550505"/>
    <w:rsid w:val="00553061"/>
    <w:rsid w:val="0057147A"/>
    <w:rsid w:val="00576920"/>
    <w:rsid w:val="005A4B24"/>
    <w:rsid w:val="005B0D9D"/>
    <w:rsid w:val="005B4B80"/>
    <w:rsid w:val="005B53AF"/>
    <w:rsid w:val="005D07E0"/>
    <w:rsid w:val="005D4D50"/>
    <w:rsid w:val="005F2362"/>
    <w:rsid w:val="00611541"/>
    <w:rsid w:val="006717C2"/>
    <w:rsid w:val="0067279C"/>
    <w:rsid w:val="006A1CD1"/>
    <w:rsid w:val="006C0038"/>
    <w:rsid w:val="006C6366"/>
    <w:rsid w:val="006C7977"/>
    <w:rsid w:val="006F1220"/>
    <w:rsid w:val="00701126"/>
    <w:rsid w:val="00702CB1"/>
    <w:rsid w:val="007676A2"/>
    <w:rsid w:val="00783F73"/>
    <w:rsid w:val="00793C9D"/>
    <w:rsid w:val="007A5671"/>
    <w:rsid w:val="007C2187"/>
    <w:rsid w:val="007F2E87"/>
    <w:rsid w:val="00807807"/>
    <w:rsid w:val="00814102"/>
    <w:rsid w:val="008173B5"/>
    <w:rsid w:val="008232EA"/>
    <w:rsid w:val="008312D4"/>
    <w:rsid w:val="0084679F"/>
    <w:rsid w:val="00863CB6"/>
    <w:rsid w:val="00874B5C"/>
    <w:rsid w:val="0088246F"/>
    <w:rsid w:val="00885408"/>
    <w:rsid w:val="008B4FE9"/>
    <w:rsid w:val="008E376F"/>
    <w:rsid w:val="00902303"/>
    <w:rsid w:val="00932001"/>
    <w:rsid w:val="00934EDA"/>
    <w:rsid w:val="0094565F"/>
    <w:rsid w:val="00946385"/>
    <w:rsid w:val="00956D11"/>
    <w:rsid w:val="00964E39"/>
    <w:rsid w:val="00965CA2"/>
    <w:rsid w:val="00973414"/>
    <w:rsid w:val="00973D1E"/>
    <w:rsid w:val="00974C57"/>
    <w:rsid w:val="00975FAD"/>
    <w:rsid w:val="00977CE2"/>
    <w:rsid w:val="0099103A"/>
    <w:rsid w:val="009A0F7C"/>
    <w:rsid w:val="009F2859"/>
    <w:rsid w:val="00A0174B"/>
    <w:rsid w:val="00A2458E"/>
    <w:rsid w:val="00A42BF9"/>
    <w:rsid w:val="00A55584"/>
    <w:rsid w:val="00A61626"/>
    <w:rsid w:val="00A66E6D"/>
    <w:rsid w:val="00A7364A"/>
    <w:rsid w:val="00AA4EA7"/>
    <w:rsid w:val="00AC7CAB"/>
    <w:rsid w:val="00AD2FBA"/>
    <w:rsid w:val="00AE03C0"/>
    <w:rsid w:val="00AF1F4F"/>
    <w:rsid w:val="00B1357A"/>
    <w:rsid w:val="00B311B8"/>
    <w:rsid w:val="00B417DB"/>
    <w:rsid w:val="00B6004F"/>
    <w:rsid w:val="00B622FE"/>
    <w:rsid w:val="00B64405"/>
    <w:rsid w:val="00B65CFD"/>
    <w:rsid w:val="00BC2202"/>
    <w:rsid w:val="00BC7B9D"/>
    <w:rsid w:val="00C13036"/>
    <w:rsid w:val="00C16344"/>
    <w:rsid w:val="00C17F20"/>
    <w:rsid w:val="00C215CB"/>
    <w:rsid w:val="00C22580"/>
    <w:rsid w:val="00C229A0"/>
    <w:rsid w:val="00C255D7"/>
    <w:rsid w:val="00C315B4"/>
    <w:rsid w:val="00C34E0A"/>
    <w:rsid w:val="00C50D57"/>
    <w:rsid w:val="00C512D4"/>
    <w:rsid w:val="00C80C72"/>
    <w:rsid w:val="00C9216E"/>
    <w:rsid w:val="00CA0637"/>
    <w:rsid w:val="00CB309E"/>
    <w:rsid w:val="00CC337D"/>
    <w:rsid w:val="00D26DA1"/>
    <w:rsid w:val="00D46C5A"/>
    <w:rsid w:val="00D71970"/>
    <w:rsid w:val="00D90742"/>
    <w:rsid w:val="00DB079F"/>
    <w:rsid w:val="00DF7AA1"/>
    <w:rsid w:val="00E003EE"/>
    <w:rsid w:val="00E150D8"/>
    <w:rsid w:val="00E15FEF"/>
    <w:rsid w:val="00E17DDF"/>
    <w:rsid w:val="00E51FD3"/>
    <w:rsid w:val="00E73058"/>
    <w:rsid w:val="00E7797C"/>
    <w:rsid w:val="00EA407C"/>
    <w:rsid w:val="00EB1F37"/>
    <w:rsid w:val="00EB6FB1"/>
    <w:rsid w:val="00EE57FA"/>
    <w:rsid w:val="00EF7756"/>
    <w:rsid w:val="00F00582"/>
    <w:rsid w:val="00F02D5A"/>
    <w:rsid w:val="00F0487A"/>
    <w:rsid w:val="00F111A2"/>
    <w:rsid w:val="00F112B9"/>
    <w:rsid w:val="00F15670"/>
    <w:rsid w:val="00F20DFD"/>
    <w:rsid w:val="00F42D9D"/>
    <w:rsid w:val="00F46ED2"/>
    <w:rsid w:val="00F705E8"/>
    <w:rsid w:val="00F86128"/>
    <w:rsid w:val="00FB40F3"/>
    <w:rsid w:val="00FF0230"/>
    <w:rsid w:val="00F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E819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CA0637"/>
    <w:pPr>
      <w:keepNext/>
      <w:jc w:val="center"/>
      <w:outlineLvl w:val="0"/>
    </w:pPr>
    <w:rPr>
      <w:rFonts w:asciiTheme="minorHAnsi" w:hAnsiTheme="minorHAnsi"/>
      <w:b/>
      <w:bCs/>
      <w:sz w:val="22"/>
      <w:lang w:val="mk-MK"/>
    </w:rPr>
  </w:style>
  <w:style w:type="paragraph" w:styleId="Heading2">
    <w:name w:val="heading 2"/>
    <w:basedOn w:val="Normal"/>
    <w:next w:val="Normal"/>
    <w:qFormat/>
    <w:pPr>
      <w:keepNext/>
      <w:ind w:right="-154"/>
      <w:jc w:val="center"/>
      <w:outlineLvl w:val="1"/>
    </w:pPr>
    <w:rPr>
      <w:b/>
      <w:bCs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mk-MK"/>
    </w:rPr>
  </w:style>
  <w:style w:type="paragraph" w:styleId="BodyText2">
    <w:name w:val="Body Text 2"/>
    <w:basedOn w:val="Normal"/>
    <w:pPr>
      <w:ind w:right="-154"/>
      <w:jc w:val="both"/>
    </w:pPr>
    <w:rPr>
      <w:lang w:val="mk-MK"/>
    </w:rPr>
  </w:style>
  <w:style w:type="character" w:styleId="PlaceholderText">
    <w:name w:val="Placeholder Text"/>
    <w:basedOn w:val="DefaultParagraphFont"/>
    <w:uiPriority w:val="99"/>
    <w:semiHidden/>
    <w:rsid w:val="00CA0637"/>
    <w:rPr>
      <w:color w:val="808080"/>
    </w:rPr>
  </w:style>
  <w:style w:type="character" w:customStyle="1" w:styleId="Style1">
    <w:name w:val="Style1"/>
    <w:basedOn w:val="PlaceholderText"/>
    <w:qFormat/>
    <w:rsid w:val="00CA0637"/>
    <w:rPr>
      <w:rFonts w:asciiTheme="minorHAnsi" w:hAnsiTheme="minorHAnsi"/>
      <w:b/>
      <w:color w:val="auto"/>
      <w:sz w:val="22"/>
    </w:rPr>
  </w:style>
  <w:style w:type="paragraph" w:styleId="BalloonText">
    <w:name w:val="Balloon Text"/>
    <w:basedOn w:val="Normal"/>
    <w:link w:val="BalloonTextChar"/>
    <w:rsid w:val="00CA0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0637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CA0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CA0637"/>
    <w:pPr>
      <w:keepNext/>
      <w:jc w:val="center"/>
      <w:outlineLvl w:val="0"/>
    </w:pPr>
    <w:rPr>
      <w:rFonts w:asciiTheme="minorHAnsi" w:hAnsiTheme="minorHAnsi"/>
      <w:b/>
      <w:bCs/>
      <w:sz w:val="22"/>
      <w:lang w:val="mk-MK"/>
    </w:rPr>
  </w:style>
  <w:style w:type="paragraph" w:styleId="Heading2">
    <w:name w:val="heading 2"/>
    <w:basedOn w:val="Normal"/>
    <w:next w:val="Normal"/>
    <w:qFormat/>
    <w:pPr>
      <w:keepNext/>
      <w:ind w:right="-154"/>
      <w:jc w:val="center"/>
      <w:outlineLvl w:val="1"/>
    </w:pPr>
    <w:rPr>
      <w:b/>
      <w:bCs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mk-MK"/>
    </w:rPr>
  </w:style>
  <w:style w:type="paragraph" w:styleId="BodyText2">
    <w:name w:val="Body Text 2"/>
    <w:basedOn w:val="Normal"/>
    <w:pPr>
      <w:ind w:right="-154"/>
      <w:jc w:val="both"/>
    </w:pPr>
    <w:rPr>
      <w:lang w:val="mk-MK"/>
    </w:rPr>
  </w:style>
  <w:style w:type="character" w:styleId="PlaceholderText">
    <w:name w:val="Placeholder Text"/>
    <w:basedOn w:val="DefaultParagraphFont"/>
    <w:uiPriority w:val="99"/>
    <w:semiHidden/>
    <w:rsid w:val="00CA0637"/>
    <w:rPr>
      <w:color w:val="808080"/>
    </w:rPr>
  </w:style>
  <w:style w:type="character" w:customStyle="1" w:styleId="Style1">
    <w:name w:val="Style1"/>
    <w:basedOn w:val="PlaceholderText"/>
    <w:qFormat/>
    <w:rsid w:val="00CA0637"/>
    <w:rPr>
      <w:rFonts w:asciiTheme="minorHAnsi" w:hAnsiTheme="minorHAnsi"/>
      <w:b/>
      <w:color w:val="auto"/>
      <w:sz w:val="22"/>
    </w:rPr>
  </w:style>
  <w:style w:type="paragraph" w:styleId="BalloonText">
    <w:name w:val="Balloon Text"/>
    <w:basedOn w:val="Normal"/>
    <w:link w:val="BalloonTextChar"/>
    <w:rsid w:val="00CA0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0637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CA0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280">
      <w:bodyDiv w:val="1"/>
      <w:marLeft w:val="375"/>
      <w:marRight w:val="375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5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328572">
              <w:marLeft w:val="3360"/>
              <w:marRight w:val="2880"/>
              <w:marTop w:val="0"/>
              <w:marBottom w:val="0"/>
              <w:divBdr>
                <w:top w:val="none" w:sz="0" w:space="0" w:color="auto"/>
                <w:left w:val="single" w:sz="12" w:space="11" w:color="FFAE21"/>
                <w:bottom w:val="none" w:sz="0" w:space="0" w:color="auto"/>
                <w:right w:val="single" w:sz="12" w:space="4" w:color="FFAE21"/>
              </w:divBdr>
            </w:div>
          </w:divsChild>
        </w:div>
      </w:divsChild>
    </w:div>
    <w:div w:id="791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aB\Documents\C1-Frontend%20MK\Dogovori%2020.09.2011\1.2.1.2%20izjava%20za%20osnovanje%20na%20DOOEL_paricen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CDAFC81F302491ABC61E19D2DD85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48D14-402D-4FAD-90CB-A0127E622163}"/>
      </w:docPartPr>
      <w:docPartBody>
        <w:p w:rsidR="00000000" w:rsidRDefault="00E46EF7">
          <w:pPr>
            <w:pStyle w:val="4CDAFC81F302491ABC61E19D2DD85C8B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652123937D3A43B18A812C1BD37E0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1B626-4621-4433-93FA-D9E33E2232CC}"/>
      </w:docPartPr>
      <w:docPartBody>
        <w:p w:rsidR="00000000" w:rsidRDefault="00E46EF7">
          <w:pPr>
            <w:pStyle w:val="652123937D3A43B18A812C1BD37E0F14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04D3868581B94B9DB38CA805786F0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96F8A-F565-42EB-824B-DAC92E0D3383}"/>
      </w:docPartPr>
      <w:docPartBody>
        <w:p w:rsidR="00000000" w:rsidRDefault="00E46EF7">
          <w:pPr>
            <w:pStyle w:val="04D3868581B94B9DB38CA805786F03B0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536953AB6102464C8E8C8D3E64272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30509-8DA3-4CE3-BA91-4995F4D21B06}"/>
      </w:docPartPr>
      <w:docPartBody>
        <w:p w:rsidR="00000000" w:rsidRDefault="00E46EF7">
          <w:pPr>
            <w:pStyle w:val="536953AB6102464C8E8C8D3E64272EBE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4867A51411F74BAABFD5EE46B64F9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4DE8-1EF1-4B6A-8818-A470B6B9EC98}"/>
      </w:docPartPr>
      <w:docPartBody>
        <w:p w:rsidR="00000000" w:rsidRDefault="00E46EF7">
          <w:pPr>
            <w:pStyle w:val="4867A51411F74BAABFD5EE46B64F976C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89017470CFEF4104B9DDDC9059CE8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FAC92-9A00-451E-96A0-2D1DCA1818AA}"/>
      </w:docPartPr>
      <w:docPartBody>
        <w:p w:rsidR="00000000" w:rsidRDefault="00E46EF7">
          <w:pPr>
            <w:pStyle w:val="89017470CFEF4104B9DDDC9059CE8A97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B5D60BD253E14C80AD2D52E837A57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5B44F-581E-424C-8893-D1E89D2FD7E5}"/>
      </w:docPartPr>
      <w:docPartBody>
        <w:p w:rsidR="00000000" w:rsidRDefault="00E46EF7">
          <w:pPr>
            <w:pStyle w:val="B5D60BD253E14C80AD2D52E837A57449"/>
          </w:pPr>
          <w:r w:rsidRPr="00FF48B7">
            <w:rPr>
              <w:rStyle w:val="PlaceholderText"/>
            </w:rPr>
            <w:t xml:space="preserve">Click here to enter </w:t>
          </w:r>
          <w:r w:rsidRPr="00FF48B7">
            <w:rPr>
              <w:rStyle w:val="PlaceholderText"/>
            </w:rPr>
            <w:t>text.</w:t>
          </w:r>
        </w:p>
      </w:docPartBody>
    </w:docPart>
    <w:docPart>
      <w:docPartPr>
        <w:name w:val="4F8BA1E2D49A499687FE6A6347F79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43695-7883-45EF-8047-C15B408BF01C}"/>
      </w:docPartPr>
      <w:docPartBody>
        <w:p w:rsidR="00000000" w:rsidRDefault="00E46EF7">
          <w:pPr>
            <w:pStyle w:val="4F8BA1E2D49A499687FE6A6347F796D2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55ECD3F2292D4499AC8CD3CEE7B6A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6AE2B-FB4B-4A67-9E7D-720CF8606F5F}"/>
      </w:docPartPr>
      <w:docPartBody>
        <w:p w:rsidR="00000000" w:rsidRDefault="00E46EF7">
          <w:pPr>
            <w:pStyle w:val="55ECD3F2292D4499AC8CD3CEE7B6AE88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697385D4A60E45B3945C534E3584A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24C51-369F-4572-A8CF-877F9D2945B0}"/>
      </w:docPartPr>
      <w:docPartBody>
        <w:p w:rsidR="00000000" w:rsidRDefault="00E46EF7">
          <w:pPr>
            <w:pStyle w:val="697385D4A60E45B3945C534E3584A6C3"/>
          </w:pPr>
          <w:r w:rsidRPr="00FF48B7">
            <w:rPr>
              <w:rStyle w:val="PlaceholderText"/>
            </w:rPr>
            <w:t>Click here to enter text.</w:t>
          </w:r>
        </w:p>
      </w:docPartBody>
    </w:docPart>
    <w:docPart>
      <w:docPartPr>
        <w:name w:val="0CBFB27E85EF4EF9AF7CAE9A120BD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BEC8D-A0D2-46B3-A7F6-F6D03016A156}"/>
      </w:docPartPr>
      <w:docPartBody>
        <w:p w:rsidR="00000000" w:rsidRDefault="00E46EF7">
          <w:pPr>
            <w:pStyle w:val="0CBFB27E85EF4EF9AF7CAE9A120BDCD7"/>
          </w:pPr>
          <w:r w:rsidRPr="00FF48B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F7"/>
    <w:rsid w:val="00E4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CDAFC81F302491ABC61E19D2DD85C8B">
    <w:name w:val="4CDAFC81F302491ABC61E19D2DD85C8B"/>
  </w:style>
  <w:style w:type="paragraph" w:customStyle="1" w:styleId="652123937D3A43B18A812C1BD37E0F14">
    <w:name w:val="652123937D3A43B18A812C1BD37E0F14"/>
  </w:style>
  <w:style w:type="paragraph" w:customStyle="1" w:styleId="04D3868581B94B9DB38CA805786F03B0">
    <w:name w:val="04D3868581B94B9DB38CA805786F03B0"/>
  </w:style>
  <w:style w:type="paragraph" w:customStyle="1" w:styleId="536953AB6102464C8E8C8D3E64272EBE">
    <w:name w:val="536953AB6102464C8E8C8D3E64272EBE"/>
  </w:style>
  <w:style w:type="paragraph" w:customStyle="1" w:styleId="4867A51411F74BAABFD5EE46B64F976C">
    <w:name w:val="4867A51411F74BAABFD5EE46B64F976C"/>
  </w:style>
  <w:style w:type="paragraph" w:customStyle="1" w:styleId="89017470CFEF4104B9DDDC9059CE8A97">
    <w:name w:val="89017470CFEF4104B9DDDC9059CE8A97"/>
  </w:style>
  <w:style w:type="paragraph" w:customStyle="1" w:styleId="B5D60BD253E14C80AD2D52E837A57449">
    <w:name w:val="B5D60BD253E14C80AD2D52E837A57449"/>
  </w:style>
  <w:style w:type="paragraph" w:customStyle="1" w:styleId="4F8BA1E2D49A499687FE6A6347F796D2">
    <w:name w:val="4F8BA1E2D49A499687FE6A6347F796D2"/>
  </w:style>
  <w:style w:type="paragraph" w:customStyle="1" w:styleId="55ECD3F2292D4499AC8CD3CEE7B6AE88">
    <w:name w:val="55ECD3F2292D4499AC8CD3CEE7B6AE88"/>
  </w:style>
  <w:style w:type="paragraph" w:customStyle="1" w:styleId="697385D4A60E45B3945C534E3584A6C3">
    <w:name w:val="697385D4A60E45B3945C534E3584A6C3"/>
  </w:style>
  <w:style w:type="paragraph" w:customStyle="1" w:styleId="0CBFB27E85EF4EF9AF7CAE9A120BDCD7">
    <w:name w:val="0CBFB27E85EF4EF9AF7CAE9A120BDCD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CDAFC81F302491ABC61E19D2DD85C8B">
    <w:name w:val="4CDAFC81F302491ABC61E19D2DD85C8B"/>
  </w:style>
  <w:style w:type="paragraph" w:customStyle="1" w:styleId="652123937D3A43B18A812C1BD37E0F14">
    <w:name w:val="652123937D3A43B18A812C1BD37E0F14"/>
  </w:style>
  <w:style w:type="paragraph" w:customStyle="1" w:styleId="04D3868581B94B9DB38CA805786F03B0">
    <w:name w:val="04D3868581B94B9DB38CA805786F03B0"/>
  </w:style>
  <w:style w:type="paragraph" w:customStyle="1" w:styleId="536953AB6102464C8E8C8D3E64272EBE">
    <w:name w:val="536953AB6102464C8E8C8D3E64272EBE"/>
  </w:style>
  <w:style w:type="paragraph" w:customStyle="1" w:styleId="4867A51411F74BAABFD5EE46B64F976C">
    <w:name w:val="4867A51411F74BAABFD5EE46B64F976C"/>
  </w:style>
  <w:style w:type="paragraph" w:customStyle="1" w:styleId="89017470CFEF4104B9DDDC9059CE8A97">
    <w:name w:val="89017470CFEF4104B9DDDC9059CE8A97"/>
  </w:style>
  <w:style w:type="paragraph" w:customStyle="1" w:styleId="B5D60BD253E14C80AD2D52E837A57449">
    <w:name w:val="B5D60BD253E14C80AD2D52E837A57449"/>
  </w:style>
  <w:style w:type="paragraph" w:customStyle="1" w:styleId="4F8BA1E2D49A499687FE6A6347F796D2">
    <w:name w:val="4F8BA1E2D49A499687FE6A6347F796D2"/>
  </w:style>
  <w:style w:type="paragraph" w:customStyle="1" w:styleId="55ECD3F2292D4499AC8CD3CEE7B6AE88">
    <w:name w:val="55ECD3F2292D4499AC8CD3CEE7B6AE88"/>
  </w:style>
  <w:style w:type="paragraph" w:customStyle="1" w:styleId="697385D4A60E45B3945C534E3584A6C3">
    <w:name w:val="697385D4A60E45B3945C534E3584A6C3"/>
  </w:style>
  <w:style w:type="paragraph" w:customStyle="1" w:styleId="0CBFB27E85EF4EF9AF7CAE9A120BDCD7">
    <w:name w:val="0CBFB27E85EF4EF9AF7CAE9A120BDC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43697EC9-C92D-4DC4-99B2-04B377FAF65F" xsi:nil="true"/>
    <Status xmlns="43697EC9-C92D-4DC4-99B2-04B377FAF65F">Draft</Status>
    <Owner xmlns="43697EC9-C92D-4DC4-99B2-04B377FAF65F">
      <UserInfo>
        <DisplayName/>
        <AccountId xsi:nil="true"/>
        <AccountType/>
      </UserInfo>
    </Owner>
    <_dlc_DocId xmlns="2195b65f-0b0d-4d26-957a-7420fd025104">S3AJFHTDKJUX-27-661</_dlc_DocId>
    <_dlc_DocIdUrl xmlns="2195b65f-0b0d-4d26-957a-7420fd025104">
      <Url>http://proekti/PWA/OSS2/_layouts/DocIdRedir.aspx?ID=S3AJFHTDKJUX-27-661</Url>
      <Description>S3AJFHTDKJUX-27-661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Site Document" ma:contentTypeID="0x0101008A98423170284BEEB635F43C3CF4E98B0085E1E054BF60EC4B87DF2A3D67CFF2E8" ma:contentTypeVersion="1" ma:contentTypeDescription="" ma:contentTypeScope="" ma:versionID="c125ce6d82ba0f1cf69ffc8652bc5a3c">
  <xsd:schema xmlns:xsd="http://www.w3.org/2001/XMLSchema" xmlns:xs="http://www.w3.org/2001/XMLSchema" xmlns:p="http://schemas.microsoft.com/office/2006/metadata/properties" xmlns:ns2="43697EC9-C92D-4DC4-99B2-04B377FAF65F" xmlns:ns3="2195b65f-0b0d-4d26-957a-7420fd025104" targetNamespace="http://schemas.microsoft.com/office/2006/metadata/properties" ma:root="true" ma:fieldsID="c9203553f66aaa3c35566919c7001b4d" ns2:_="" ns3:_="">
    <xsd:import namespace="43697EC9-C92D-4DC4-99B2-04B377FAF65F"/>
    <xsd:import namespace="2195b65f-0b0d-4d26-957a-7420fd025104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97EC9-C92D-4DC4-99B2-04B377FAF65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5b65f-0b0d-4d26-957a-7420fd025104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15A8C-3009-44E2-B531-DA5C2BB96D46}"/>
</file>

<file path=customXml/itemProps2.xml><?xml version="1.0" encoding="utf-8"?>
<ds:datastoreItem xmlns:ds="http://schemas.openxmlformats.org/officeDocument/2006/customXml" ds:itemID="{9BFAC905-6843-4F5C-AECA-D47156DD79B1}"/>
</file>

<file path=customXml/itemProps3.xml><?xml version="1.0" encoding="utf-8"?>
<ds:datastoreItem xmlns:ds="http://schemas.openxmlformats.org/officeDocument/2006/customXml" ds:itemID="{1A6F02F7-DCA2-473C-85B8-4788884C61C4}"/>
</file>

<file path=customXml/itemProps4.xml><?xml version="1.0" encoding="utf-8"?>
<ds:datastoreItem xmlns:ds="http://schemas.openxmlformats.org/officeDocument/2006/customXml" ds:itemID="{1CFFC5B5-809E-42F0-8CF9-6C204464F26B}"/>
</file>

<file path=customXml/itemProps5.xml><?xml version="1.0" encoding="utf-8"?>
<ds:datastoreItem xmlns:ds="http://schemas.openxmlformats.org/officeDocument/2006/customXml" ds:itemID="{D3F42C63-C9C5-4FA3-B37A-D8D65A20944B}"/>
</file>

<file path=docProps/app.xml><?xml version="1.0" encoding="utf-8"?>
<Properties xmlns="http://schemas.openxmlformats.org/officeDocument/2006/extended-properties" xmlns:vt="http://schemas.openxmlformats.org/officeDocument/2006/docPropsVTypes">
  <Template>1.2.1.2 izjava za osnovanje na DOOEL_paricen_EN.dotx</Template>
  <TotalTime>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ELEKTRICAR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Buklevska</dc:creator>
  <cp:lastModifiedBy>Nora Buklevska</cp:lastModifiedBy>
  <cp:revision>1</cp:revision>
  <cp:lastPrinted>2010-10-14T14:03:00Z</cp:lastPrinted>
  <dcterms:created xsi:type="dcterms:W3CDTF">2011-09-20T15:33:00Z</dcterms:created>
  <dcterms:modified xsi:type="dcterms:W3CDTF">2011-09-20T15:34:00Z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0x0101008A98423170284BEEB635F43C3CF4E98B0085E1E054BF60EC4B87DF2A3D67CFF2E8</vt:lpwstr>
  </property>
  <property fmtid="{D5CDD505-2E9C-101B-9397-08002B2CF9AE}" pid="3" name="_dlc_DocIdItemGuid">
    <vt:lpwstr>b5aadf8a-714d-4dfc-9dba-4c509a4693e0</vt:lpwstr>
  </property>
</Properties>
</file>